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578318" w14:textId="5977FC31" w:rsidR="0073774E" w:rsidRPr="00656C12" w:rsidRDefault="0034318D" w:rsidP="00656C12">
      <w:pPr>
        <w:pStyle w:val="a3"/>
        <w:jc w:val="center"/>
        <w:rPr>
          <w:highlight w:val="yellow"/>
        </w:rPr>
      </w:pPr>
      <w:bookmarkStart w:id="0" w:name="_GoBack"/>
      <w:bookmarkEnd w:id="0"/>
      <w:r w:rsidRPr="006E326D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F20B6DD" wp14:editId="651EFE77">
                <wp:simplePos x="0" y="0"/>
                <wp:positionH relativeFrom="page">
                  <wp:posOffset>1228090</wp:posOffset>
                </wp:positionH>
                <wp:positionV relativeFrom="page">
                  <wp:posOffset>2780665</wp:posOffset>
                </wp:positionV>
                <wp:extent cx="875665" cy="183515"/>
                <wp:effectExtent l="0" t="0" r="635" b="6985"/>
                <wp:wrapNone/>
                <wp:docPr id="6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665" cy="18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C279FF" w14:textId="77777777" w:rsidR="00DC14F5" w:rsidRPr="00AD1FED" w:rsidRDefault="00DC14F5" w:rsidP="00DC14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96.7pt;margin-top:218.95pt;width:68.95pt;height:14.4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" filled="f" stroked="f">
                <v:textbox inset="0,0,0,0">
                  <w:txbxContent>
                    <w:p w14:paraId="79C279FF" w14:textId="77777777" w:rsidR="00DC14F5" w:rsidRPr="00AD1FED" w:rsidRDefault="00DC14F5" w:rsidP="00DC14F5">
                      <w:pPr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6E326D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2608" behindDoc="0" locked="1" layoutInCell="0" allowOverlap="1" wp14:anchorId="2B5A4110" wp14:editId="407EC3ED">
                <wp:simplePos x="0" y="0"/>
                <wp:positionH relativeFrom="page">
                  <wp:posOffset>900430</wp:posOffset>
                </wp:positionH>
                <wp:positionV relativeFrom="page">
                  <wp:posOffset>9832340</wp:posOffset>
                </wp:positionV>
                <wp:extent cx="3383915" cy="374650"/>
                <wp:effectExtent l="0" t="0" r="6985" b="63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F452E4" w14:textId="77777777" w:rsidR="00BA134F" w:rsidRPr="00BA134F" w:rsidRDefault="00BA134F" w:rsidP="00BA134F">
                            <w:pPr>
                              <w:pStyle w:val="a5"/>
                              <w:ind w:firstLine="0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5A4110" id="Text Box 3" o:spid="_x0000_s1027" type="#_x0000_t202" style="position:absolute;margin-left:70.9pt;margin-top:774.2pt;width:266.45pt;height:29.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" o:allowincell="f" filled="f" stroked="f">
                <v:textbox inset="0,0,0,0">
                  <w:txbxContent>
                    <w:p w14:paraId="09F452E4" w14:textId="77777777" w:rsidR="00BA134F" w:rsidRPr="00BA134F" w:rsidRDefault="00BA134F" w:rsidP="00BA134F">
                      <w:pPr>
                        <w:pStyle w:val="a5"/>
                        <w:ind w:firstLine="0"/>
                        <w:rPr>
                          <w:sz w:val="20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9E74FA" w:rsidRPr="009E74FA">
        <w:rPr>
          <w:bCs/>
          <w:szCs w:val="28"/>
        </w:rPr>
        <w:t xml:space="preserve">СПИСОК ОФИЦИАЛЬНЫХ НОМИНАЦИЙ </w:t>
      </w:r>
      <w:r w:rsidR="009E74FA" w:rsidRPr="009E74FA">
        <w:rPr>
          <w:bCs/>
          <w:szCs w:val="28"/>
        </w:rPr>
        <w:br/>
      </w:r>
      <w:r w:rsidR="006F1022" w:rsidRPr="006F1022">
        <w:rPr>
          <w:bCs/>
          <w:szCs w:val="28"/>
        </w:rPr>
        <w:t>Всероссийск</w:t>
      </w:r>
      <w:r w:rsidR="006F1022">
        <w:rPr>
          <w:bCs/>
          <w:szCs w:val="28"/>
        </w:rPr>
        <w:t>ой</w:t>
      </w:r>
      <w:r w:rsidR="006F1022" w:rsidRPr="006F1022">
        <w:rPr>
          <w:bCs/>
          <w:szCs w:val="28"/>
        </w:rPr>
        <w:t xml:space="preserve"> туристск</w:t>
      </w:r>
      <w:r w:rsidR="006F1022">
        <w:rPr>
          <w:bCs/>
          <w:szCs w:val="28"/>
        </w:rPr>
        <w:t>ой</w:t>
      </w:r>
      <w:r w:rsidR="006F1022" w:rsidRPr="006F1022">
        <w:rPr>
          <w:bCs/>
          <w:szCs w:val="28"/>
        </w:rPr>
        <w:t xml:space="preserve"> преми</w:t>
      </w:r>
      <w:r w:rsidR="006F1022">
        <w:rPr>
          <w:bCs/>
          <w:szCs w:val="28"/>
        </w:rPr>
        <w:t xml:space="preserve">и </w:t>
      </w:r>
      <w:r w:rsidR="006F1022" w:rsidRPr="006F1022">
        <w:rPr>
          <w:bCs/>
          <w:szCs w:val="28"/>
        </w:rPr>
        <w:t>«Маршрут года»</w:t>
      </w:r>
    </w:p>
    <w:p w14:paraId="7D092F46" w14:textId="77777777" w:rsidR="006F1022" w:rsidRPr="006F1022" w:rsidRDefault="006F1022" w:rsidP="006F1022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6F1022">
        <w:rPr>
          <w:sz w:val="28"/>
          <w:szCs w:val="28"/>
        </w:rPr>
        <w:t xml:space="preserve">Лучший маршрут духовно-просветительского (религиозный, паломнический) туризма </w:t>
      </w:r>
      <w:r w:rsidRPr="006F1022">
        <w:rPr>
          <w:sz w:val="28"/>
          <w:szCs w:val="28"/>
        </w:rPr>
        <w:tab/>
      </w:r>
    </w:p>
    <w:p w14:paraId="72753BFF" w14:textId="77777777" w:rsidR="006F1022" w:rsidRPr="006F1022" w:rsidRDefault="006F1022" w:rsidP="006F1022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6F1022">
        <w:rPr>
          <w:sz w:val="28"/>
          <w:szCs w:val="28"/>
        </w:rPr>
        <w:t xml:space="preserve">Лучший маршрут паркового туризма и смысловых пространств </w:t>
      </w:r>
      <w:r w:rsidRPr="006F1022">
        <w:rPr>
          <w:sz w:val="28"/>
          <w:szCs w:val="28"/>
        </w:rPr>
        <w:tab/>
      </w:r>
    </w:p>
    <w:p w14:paraId="02470A3E" w14:textId="77777777" w:rsidR="006F1022" w:rsidRPr="006F1022" w:rsidRDefault="006F1022" w:rsidP="006F1022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6F1022">
        <w:rPr>
          <w:sz w:val="28"/>
          <w:szCs w:val="28"/>
        </w:rPr>
        <w:t xml:space="preserve">Литературный туристический маршрут </w:t>
      </w:r>
      <w:r w:rsidRPr="006F1022">
        <w:rPr>
          <w:sz w:val="28"/>
          <w:szCs w:val="28"/>
        </w:rPr>
        <w:tab/>
      </w:r>
    </w:p>
    <w:p w14:paraId="250653E5" w14:textId="77777777" w:rsidR="006F1022" w:rsidRDefault="006F1022" w:rsidP="006F1022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6F1022">
        <w:rPr>
          <w:sz w:val="28"/>
          <w:szCs w:val="28"/>
        </w:rPr>
        <w:t xml:space="preserve">Лучший железнодорожный круиз </w:t>
      </w:r>
      <w:r w:rsidRPr="006F1022">
        <w:rPr>
          <w:sz w:val="28"/>
          <w:szCs w:val="28"/>
        </w:rPr>
        <w:tab/>
      </w:r>
    </w:p>
    <w:p w14:paraId="21CBBCE1" w14:textId="77777777" w:rsidR="006F1022" w:rsidRDefault="006F1022" w:rsidP="006F1022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6F1022">
        <w:rPr>
          <w:sz w:val="28"/>
          <w:szCs w:val="28"/>
        </w:rPr>
        <w:t xml:space="preserve">Лучший маршрут для пешеходного туризма </w:t>
      </w:r>
      <w:r w:rsidRPr="006F1022">
        <w:rPr>
          <w:sz w:val="28"/>
          <w:szCs w:val="28"/>
        </w:rPr>
        <w:tab/>
      </w:r>
    </w:p>
    <w:p w14:paraId="1825ED2B" w14:textId="77777777" w:rsidR="006F1022" w:rsidRDefault="006F1022" w:rsidP="006F1022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6F1022">
        <w:rPr>
          <w:sz w:val="28"/>
          <w:szCs w:val="28"/>
        </w:rPr>
        <w:t xml:space="preserve">Лучший маршрут научно-популярного туризма </w:t>
      </w:r>
      <w:r w:rsidRPr="006F1022">
        <w:rPr>
          <w:sz w:val="28"/>
          <w:szCs w:val="28"/>
        </w:rPr>
        <w:tab/>
      </w:r>
    </w:p>
    <w:p w14:paraId="141D35E8" w14:textId="77777777" w:rsidR="006F1022" w:rsidRDefault="006F1022" w:rsidP="006F1022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6F1022">
        <w:rPr>
          <w:sz w:val="28"/>
          <w:szCs w:val="28"/>
        </w:rPr>
        <w:t xml:space="preserve">Лучший маршрут экологического туризма </w:t>
      </w:r>
      <w:r w:rsidRPr="006F1022">
        <w:rPr>
          <w:sz w:val="28"/>
          <w:szCs w:val="28"/>
        </w:rPr>
        <w:tab/>
      </w:r>
    </w:p>
    <w:p w14:paraId="137D5CAE" w14:textId="77777777" w:rsidR="006F1022" w:rsidRDefault="006F1022" w:rsidP="006F1022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6F1022">
        <w:rPr>
          <w:sz w:val="28"/>
          <w:szCs w:val="28"/>
        </w:rPr>
        <w:t xml:space="preserve">Лучшая туристическая тропа </w:t>
      </w:r>
      <w:r w:rsidRPr="006F1022">
        <w:rPr>
          <w:sz w:val="28"/>
          <w:szCs w:val="28"/>
        </w:rPr>
        <w:tab/>
      </w:r>
    </w:p>
    <w:p w14:paraId="39C926CA" w14:textId="77777777" w:rsidR="006F1022" w:rsidRDefault="006F1022" w:rsidP="006F1022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6F1022">
        <w:rPr>
          <w:sz w:val="28"/>
          <w:szCs w:val="28"/>
        </w:rPr>
        <w:t xml:space="preserve">Лучший маршрут образовательного туризма </w:t>
      </w:r>
      <w:r w:rsidRPr="006F1022">
        <w:rPr>
          <w:sz w:val="28"/>
          <w:szCs w:val="28"/>
        </w:rPr>
        <w:tab/>
      </w:r>
    </w:p>
    <w:p w14:paraId="189329B0" w14:textId="77777777" w:rsidR="006F1022" w:rsidRDefault="006F1022" w:rsidP="006F1022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6F1022">
        <w:rPr>
          <w:sz w:val="28"/>
          <w:szCs w:val="28"/>
        </w:rPr>
        <w:t xml:space="preserve">Лучший маршрут молодежного туризма </w:t>
      </w:r>
      <w:r w:rsidRPr="006F1022">
        <w:rPr>
          <w:sz w:val="28"/>
          <w:szCs w:val="28"/>
        </w:rPr>
        <w:tab/>
      </w:r>
    </w:p>
    <w:p w14:paraId="4C1C15C0" w14:textId="77777777" w:rsidR="006F1022" w:rsidRDefault="006F1022" w:rsidP="006F1022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6F1022">
        <w:rPr>
          <w:sz w:val="28"/>
          <w:szCs w:val="28"/>
        </w:rPr>
        <w:t xml:space="preserve">Лучший маршрут оздоровительного туризма </w:t>
      </w:r>
      <w:r w:rsidRPr="006F1022">
        <w:rPr>
          <w:sz w:val="28"/>
          <w:szCs w:val="28"/>
        </w:rPr>
        <w:tab/>
      </w:r>
    </w:p>
    <w:p w14:paraId="4F0DB6AA" w14:textId="77777777" w:rsidR="006F1022" w:rsidRDefault="006F1022" w:rsidP="006F1022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6F1022">
        <w:rPr>
          <w:sz w:val="28"/>
          <w:szCs w:val="28"/>
        </w:rPr>
        <w:t xml:space="preserve">Лучший маршрут сельского туризма </w:t>
      </w:r>
      <w:r w:rsidRPr="006F1022">
        <w:rPr>
          <w:sz w:val="28"/>
          <w:szCs w:val="28"/>
        </w:rPr>
        <w:tab/>
      </w:r>
    </w:p>
    <w:p w14:paraId="25FC2FCE" w14:textId="77777777" w:rsidR="006F1022" w:rsidRDefault="006F1022" w:rsidP="006F1022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6F1022">
        <w:rPr>
          <w:sz w:val="28"/>
          <w:szCs w:val="28"/>
        </w:rPr>
        <w:t xml:space="preserve">Лучшая туристическая карта города </w:t>
      </w:r>
      <w:r w:rsidRPr="006F1022">
        <w:rPr>
          <w:sz w:val="28"/>
          <w:szCs w:val="28"/>
        </w:rPr>
        <w:tab/>
      </w:r>
    </w:p>
    <w:p w14:paraId="0657E833" w14:textId="77777777" w:rsidR="006F1022" w:rsidRDefault="006F1022" w:rsidP="006F1022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6F1022">
        <w:rPr>
          <w:sz w:val="28"/>
          <w:szCs w:val="28"/>
        </w:rPr>
        <w:t xml:space="preserve">Лучший железнодорожный туристический маршрут </w:t>
      </w:r>
      <w:r w:rsidRPr="006F1022">
        <w:rPr>
          <w:sz w:val="28"/>
          <w:szCs w:val="28"/>
        </w:rPr>
        <w:tab/>
      </w:r>
    </w:p>
    <w:p w14:paraId="7251FB10" w14:textId="77777777" w:rsidR="006F1022" w:rsidRDefault="006F1022" w:rsidP="006F1022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6F1022">
        <w:rPr>
          <w:sz w:val="28"/>
          <w:szCs w:val="28"/>
        </w:rPr>
        <w:t xml:space="preserve">Лучший аудиогид </w:t>
      </w:r>
      <w:r w:rsidRPr="006F1022">
        <w:rPr>
          <w:sz w:val="28"/>
          <w:szCs w:val="28"/>
        </w:rPr>
        <w:tab/>
      </w:r>
    </w:p>
    <w:p w14:paraId="460F10DB" w14:textId="77777777" w:rsidR="006F1022" w:rsidRDefault="006F1022" w:rsidP="006F1022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6F1022">
        <w:rPr>
          <w:sz w:val="28"/>
          <w:szCs w:val="28"/>
        </w:rPr>
        <w:t xml:space="preserve">Лучший туристический маршрут для семейного путешествия </w:t>
      </w:r>
      <w:r w:rsidRPr="006F1022">
        <w:rPr>
          <w:sz w:val="28"/>
          <w:szCs w:val="28"/>
        </w:rPr>
        <w:tab/>
      </w:r>
    </w:p>
    <w:p w14:paraId="52EF6745" w14:textId="77777777" w:rsidR="006F1022" w:rsidRDefault="006F1022" w:rsidP="006F1022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6F1022">
        <w:rPr>
          <w:sz w:val="28"/>
          <w:szCs w:val="28"/>
        </w:rPr>
        <w:t xml:space="preserve">Лучшая музейная экскурсия </w:t>
      </w:r>
      <w:r w:rsidRPr="006F1022">
        <w:rPr>
          <w:sz w:val="28"/>
          <w:szCs w:val="28"/>
        </w:rPr>
        <w:tab/>
      </w:r>
    </w:p>
    <w:p w14:paraId="19714873" w14:textId="77777777" w:rsidR="006F1022" w:rsidRDefault="006F1022" w:rsidP="006F1022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6F1022">
        <w:rPr>
          <w:sz w:val="28"/>
          <w:szCs w:val="28"/>
        </w:rPr>
        <w:t xml:space="preserve">Лучший онлайн маршрут в городе </w:t>
      </w:r>
      <w:r w:rsidRPr="006F1022">
        <w:rPr>
          <w:sz w:val="28"/>
          <w:szCs w:val="28"/>
        </w:rPr>
        <w:tab/>
      </w:r>
    </w:p>
    <w:p w14:paraId="39E611A8" w14:textId="77777777" w:rsidR="006F1022" w:rsidRDefault="006F1022" w:rsidP="006F1022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6F1022">
        <w:rPr>
          <w:sz w:val="28"/>
          <w:szCs w:val="28"/>
        </w:rPr>
        <w:t xml:space="preserve">Лучший музейный маршрут </w:t>
      </w:r>
      <w:r w:rsidRPr="006F1022">
        <w:rPr>
          <w:sz w:val="28"/>
          <w:szCs w:val="28"/>
        </w:rPr>
        <w:tab/>
      </w:r>
    </w:p>
    <w:p w14:paraId="1F75EC3C" w14:textId="77777777" w:rsidR="006F1022" w:rsidRDefault="006F1022" w:rsidP="006F1022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6F1022">
        <w:rPr>
          <w:sz w:val="28"/>
          <w:szCs w:val="28"/>
        </w:rPr>
        <w:t>Лучший маршрут для людей с ограниченными возможностями здоровья</w:t>
      </w:r>
    </w:p>
    <w:p w14:paraId="029216C7" w14:textId="77777777" w:rsidR="006F1022" w:rsidRDefault="006F1022" w:rsidP="006F1022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6F1022">
        <w:rPr>
          <w:sz w:val="28"/>
          <w:szCs w:val="28"/>
        </w:rPr>
        <w:t xml:space="preserve">Лучший маршрут для пожилых людей </w:t>
      </w:r>
      <w:r w:rsidRPr="006F1022">
        <w:rPr>
          <w:sz w:val="28"/>
          <w:szCs w:val="28"/>
        </w:rPr>
        <w:tab/>
      </w:r>
    </w:p>
    <w:p w14:paraId="0FF60925" w14:textId="77777777" w:rsidR="006F1022" w:rsidRDefault="006F1022" w:rsidP="006F1022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6F1022">
        <w:rPr>
          <w:sz w:val="28"/>
          <w:szCs w:val="28"/>
        </w:rPr>
        <w:t xml:space="preserve">Лучшая туристическая карта региона </w:t>
      </w:r>
      <w:r w:rsidRPr="006F1022">
        <w:rPr>
          <w:sz w:val="28"/>
          <w:szCs w:val="28"/>
        </w:rPr>
        <w:tab/>
      </w:r>
    </w:p>
    <w:p w14:paraId="09720493" w14:textId="77777777" w:rsidR="006F1022" w:rsidRDefault="006F1022" w:rsidP="006F1022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6F1022">
        <w:rPr>
          <w:sz w:val="28"/>
          <w:szCs w:val="28"/>
        </w:rPr>
        <w:t xml:space="preserve">Лучший маршрут промышленного туризма </w:t>
      </w:r>
      <w:r w:rsidRPr="006F1022">
        <w:rPr>
          <w:sz w:val="28"/>
          <w:szCs w:val="28"/>
        </w:rPr>
        <w:tab/>
      </w:r>
    </w:p>
    <w:p w14:paraId="30714FF7" w14:textId="77777777" w:rsidR="006F1022" w:rsidRDefault="006F1022" w:rsidP="006F1022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6F1022">
        <w:rPr>
          <w:sz w:val="28"/>
          <w:szCs w:val="28"/>
        </w:rPr>
        <w:t xml:space="preserve">Лучший событийный тур </w:t>
      </w:r>
      <w:r w:rsidRPr="006F1022">
        <w:rPr>
          <w:sz w:val="28"/>
          <w:szCs w:val="28"/>
        </w:rPr>
        <w:tab/>
      </w:r>
    </w:p>
    <w:p w14:paraId="02DC93C9" w14:textId="77777777" w:rsidR="006F1022" w:rsidRDefault="006F1022" w:rsidP="006F1022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6F1022">
        <w:rPr>
          <w:sz w:val="28"/>
          <w:szCs w:val="28"/>
        </w:rPr>
        <w:t xml:space="preserve">Лучший межрегиональный маршрут </w:t>
      </w:r>
      <w:r w:rsidRPr="006F1022">
        <w:rPr>
          <w:sz w:val="28"/>
          <w:szCs w:val="28"/>
        </w:rPr>
        <w:tab/>
      </w:r>
    </w:p>
    <w:p w14:paraId="1A87C3B1" w14:textId="77777777" w:rsidR="006F1022" w:rsidRDefault="006F1022" w:rsidP="006F1022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6F1022">
        <w:rPr>
          <w:sz w:val="28"/>
          <w:szCs w:val="28"/>
        </w:rPr>
        <w:t xml:space="preserve">Лучшее мобильное приложение для туристов </w:t>
      </w:r>
      <w:r w:rsidRPr="006F1022">
        <w:rPr>
          <w:sz w:val="28"/>
          <w:szCs w:val="28"/>
        </w:rPr>
        <w:tab/>
      </w:r>
    </w:p>
    <w:p w14:paraId="5971FCD0" w14:textId="77777777" w:rsidR="006F1022" w:rsidRDefault="006F1022" w:rsidP="006F1022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6F1022">
        <w:rPr>
          <w:sz w:val="28"/>
          <w:szCs w:val="28"/>
        </w:rPr>
        <w:t xml:space="preserve">Лучший детский маршрут </w:t>
      </w:r>
      <w:r w:rsidRPr="006F1022">
        <w:rPr>
          <w:sz w:val="28"/>
          <w:szCs w:val="28"/>
        </w:rPr>
        <w:tab/>
      </w:r>
    </w:p>
    <w:p w14:paraId="6CC11BC8" w14:textId="77777777" w:rsidR="006F1022" w:rsidRDefault="006F1022" w:rsidP="006F1022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6F1022">
        <w:rPr>
          <w:sz w:val="28"/>
          <w:szCs w:val="28"/>
        </w:rPr>
        <w:t xml:space="preserve">Лучший туристический путеводитель (печатное издание) </w:t>
      </w:r>
      <w:r w:rsidRPr="006F1022">
        <w:rPr>
          <w:sz w:val="28"/>
          <w:szCs w:val="28"/>
        </w:rPr>
        <w:tab/>
      </w:r>
    </w:p>
    <w:p w14:paraId="6F8F69A3" w14:textId="77777777" w:rsidR="006F1022" w:rsidRDefault="006F1022" w:rsidP="006F1022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6F1022">
        <w:rPr>
          <w:sz w:val="28"/>
          <w:szCs w:val="28"/>
        </w:rPr>
        <w:t xml:space="preserve">Лучшая идея маршрута </w:t>
      </w:r>
      <w:r w:rsidRPr="006F1022">
        <w:rPr>
          <w:sz w:val="28"/>
          <w:szCs w:val="28"/>
        </w:rPr>
        <w:tab/>
      </w:r>
    </w:p>
    <w:p w14:paraId="50E8B3E5" w14:textId="77777777" w:rsidR="006F1022" w:rsidRDefault="006F1022" w:rsidP="006F1022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6F1022">
        <w:rPr>
          <w:sz w:val="28"/>
          <w:szCs w:val="28"/>
        </w:rPr>
        <w:t xml:space="preserve">Лучший военно-исторический маршрут </w:t>
      </w:r>
      <w:r w:rsidRPr="006F1022">
        <w:rPr>
          <w:sz w:val="28"/>
          <w:szCs w:val="28"/>
        </w:rPr>
        <w:tab/>
      </w:r>
    </w:p>
    <w:p w14:paraId="5EAA0955" w14:textId="77777777" w:rsidR="006F1022" w:rsidRDefault="006F1022" w:rsidP="006F1022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6F1022">
        <w:rPr>
          <w:sz w:val="28"/>
          <w:szCs w:val="28"/>
        </w:rPr>
        <w:t xml:space="preserve">Лучший речной круиз </w:t>
      </w:r>
      <w:r w:rsidRPr="006F1022">
        <w:rPr>
          <w:sz w:val="28"/>
          <w:szCs w:val="28"/>
        </w:rPr>
        <w:tab/>
      </w:r>
    </w:p>
    <w:p w14:paraId="5328B027" w14:textId="77777777" w:rsidR="006F1022" w:rsidRDefault="006F1022" w:rsidP="006F1022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6F1022">
        <w:rPr>
          <w:sz w:val="28"/>
          <w:szCs w:val="28"/>
        </w:rPr>
        <w:t xml:space="preserve">Лучший этнографический маршрут </w:t>
      </w:r>
      <w:r w:rsidRPr="006F1022">
        <w:rPr>
          <w:sz w:val="28"/>
          <w:szCs w:val="28"/>
        </w:rPr>
        <w:tab/>
      </w:r>
    </w:p>
    <w:p w14:paraId="5D456B77" w14:textId="77777777" w:rsidR="006F1022" w:rsidRDefault="006F1022" w:rsidP="006F1022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6F1022">
        <w:rPr>
          <w:sz w:val="28"/>
          <w:szCs w:val="28"/>
        </w:rPr>
        <w:t xml:space="preserve">Лучший гастрономический маршрут </w:t>
      </w:r>
      <w:r w:rsidRPr="006F1022">
        <w:rPr>
          <w:sz w:val="28"/>
          <w:szCs w:val="28"/>
        </w:rPr>
        <w:tab/>
      </w:r>
    </w:p>
    <w:p w14:paraId="551949EA" w14:textId="77777777" w:rsidR="006F1022" w:rsidRDefault="006F1022" w:rsidP="006F1022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6F1022">
        <w:rPr>
          <w:sz w:val="28"/>
          <w:szCs w:val="28"/>
        </w:rPr>
        <w:t xml:space="preserve">Лучший маршрут выходного дня </w:t>
      </w:r>
      <w:r w:rsidRPr="006F1022">
        <w:rPr>
          <w:sz w:val="28"/>
          <w:szCs w:val="28"/>
        </w:rPr>
        <w:tab/>
      </w:r>
    </w:p>
    <w:p w14:paraId="0DAB8B81" w14:textId="77777777" w:rsidR="006F1022" w:rsidRDefault="006F1022" w:rsidP="006F1022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6F1022">
        <w:rPr>
          <w:sz w:val="28"/>
          <w:szCs w:val="28"/>
        </w:rPr>
        <w:t xml:space="preserve">Лучший приключенческий маршрут </w:t>
      </w:r>
      <w:r w:rsidRPr="006F1022">
        <w:rPr>
          <w:sz w:val="28"/>
          <w:szCs w:val="28"/>
        </w:rPr>
        <w:tab/>
      </w:r>
    </w:p>
    <w:p w14:paraId="4D9DA1E1" w14:textId="77777777" w:rsidR="006F1022" w:rsidRDefault="006F1022" w:rsidP="006F1022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6F1022">
        <w:rPr>
          <w:sz w:val="28"/>
          <w:szCs w:val="28"/>
        </w:rPr>
        <w:t xml:space="preserve">Лучший культурно-познавательный маршрут </w:t>
      </w:r>
      <w:r w:rsidRPr="006F1022">
        <w:rPr>
          <w:sz w:val="28"/>
          <w:szCs w:val="28"/>
        </w:rPr>
        <w:tab/>
      </w:r>
    </w:p>
    <w:p w14:paraId="56227F31" w14:textId="77777777" w:rsidR="006F1022" w:rsidRDefault="006F1022" w:rsidP="006F1022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6F1022">
        <w:rPr>
          <w:sz w:val="28"/>
          <w:szCs w:val="28"/>
        </w:rPr>
        <w:t xml:space="preserve">Лучший спортивный маршрут </w:t>
      </w:r>
      <w:r w:rsidRPr="006F1022">
        <w:rPr>
          <w:sz w:val="28"/>
          <w:szCs w:val="28"/>
        </w:rPr>
        <w:tab/>
      </w:r>
    </w:p>
    <w:p w14:paraId="4D8B075E" w14:textId="77777777" w:rsidR="006F1022" w:rsidRDefault="006F1022" w:rsidP="006F1022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6F1022">
        <w:rPr>
          <w:sz w:val="28"/>
          <w:szCs w:val="28"/>
        </w:rPr>
        <w:t xml:space="preserve">Лучший велосипедный маршрут </w:t>
      </w:r>
      <w:r w:rsidRPr="006F1022">
        <w:rPr>
          <w:sz w:val="28"/>
          <w:szCs w:val="28"/>
        </w:rPr>
        <w:tab/>
      </w:r>
    </w:p>
    <w:p w14:paraId="5D3E17D2" w14:textId="04766846" w:rsidR="006F1022" w:rsidRPr="006F1022" w:rsidRDefault="006F1022" w:rsidP="006F1022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6F1022">
        <w:rPr>
          <w:sz w:val="28"/>
          <w:szCs w:val="28"/>
        </w:rPr>
        <w:t>Лучшая экскурсия в городе</w:t>
      </w:r>
    </w:p>
    <w:p w14:paraId="20D07C00" w14:textId="69A674FE" w:rsidR="009E74FA" w:rsidRPr="006F1022" w:rsidRDefault="006F1022" w:rsidP="006F1022">
      <w:pPr>
        <w:numPr>
          <w:ilvl w:val="0"/>
          <w:numId w:val="7"/>
        </w:numPr>
        <w:tabs>
          <w:tab w:val="left" w:pos="1475"/>
        </w:tabs>
        <w:jc w:val="both"/>
        <w:rPr>
          <w:sz w:val="28"/>
          <w:szCs w:val="28"/>
        </w:rPr>
      </w:pPr>
      <w:r w:rsidRPr="006F1022">
        <w:rPr>
          <w:sz w:val="28"/>
          <w:szCs w:val="28"/>
        </w:rPr>
        <w:t>Маршрут, посвященный году единства народов России</w:t>
      </w:r>
    </w:p>
    <w:sectPr w:rsidR="009E74FA" w:rsidRPr="006F1022" w:rsidSect="00DD64D7">
      <w:type w:val="continuous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64A91D" w14:textId="77777777" w:rsidR="00183961" w:rsidRDefault="00183961" w:rsidP="009E74FA">
      <w:r>
        <w:separator/>
      </w:r>
    </w:p>
  </w:endnote>
  <w:endnote w:type="continuationSeparator" w:id="0">
    <w:p w14:paraId="1476A2E1" w14:textId="77777777" w:rsidR="00183961" w:rsidRDefault="00183961" w:rsidP="009E7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D059A9" w14:textId="77777777" w:rsidR="00183961" w:rsidRDefault="00183961" w:rsidP="009E74FA">
      <w:r>
        <w:separator/>
      </w:r>
    </w:p>
  </w:footnote>
  <w:footnote w:type="continuationSeparator" w:id="0">
    <w:p w14:paraId="182B6D3A" w14:textId="77777777" w:rsidR="00183961" w:rsidRDefault="00183961" w:rsidP="009E74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E4B8A"/>
    <w:multiLevelType w:val="multilevel"/>
    <w:tmpl w:val="3F180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006655"/>
    <w:multiLevelType w:val="multilevel"/>
    <w:tmpl w:val="198ED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FA3A7F"/>
    <w:multiLevelType w:val="multilevel"/>
    <w:tmpl w:val="B602E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B166B9"/>
    <w:multiLevelType w:val="multilevel"/>
    <w:tmpl w:val="2710F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F72640"/>
    <w:multiLevelType w:val="multilevel"/>
    <w:tmpl w:val="41049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4147C5"/>
    <w:multiLevelType w:val="multilevel"/>
    <w:tmpl w:val="0B38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377548"/>
    <w:multiLevelType w:val="multilevel"/>
    <w:tmpl w:val="21784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6"/>
    <w:lvlOverride w:ilvl="0">
      <w:lvl w:ilvl="0">
        <w:numFmt w:val="bullet"/>
        <w:lvlText w:val=""/>
        <w:lvlJc w:val="left"/>
        <w:pPr>
          <w:tabs>
            <w:tab w:val="num" w:pos="1068"/>
          </w:tabs>
          <w:ind w:left="1068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18D"/>
    <w:rsid w:val="000A7A47"/>
    <w:rsid w:val="000C466A"/>
    <w:rsid w:val="000C57AF"/>
    <w:rsid w:val="000F660F"/>
    <w:rsid w:val="000F7F70"/>
    <w:rsid w:val="00103E0F"/>
    <w:rsid w:val="00140EBC"/>
    <w:rsid w:val="0015103A"/>
    <w:rsid w:val="00164B6A"/>
    <w:rsid w:val="00183961"/>
    <w:rsid w:val="001A6BDE"/>
    <w:rsid w:val="001B2FDC"/>
    <w:rsid w:val="001B6126"/>
    <w:rsid w:val="001C296B"/>
    <w:rsid w:val="001D02CD"/>
    <w:rsid w:val="001E7BDB"/>
    <w:rsid w:val="00214530"/>
    <w:rsid w:val="00255510"/>
    <w:rsid w:val="00281217"/>
    <w:rsid w:val="00286E24"/>
    <w:rsid w:val="002A5E67"/>
    <w:rsid w:val="002C06D5"/>
    <w:rsid w:val="002F287F"/>
    <w:rsid w:val="0033161E"/>
    <w:rsid w:val="00332522"/>
    <w:rsid w:val="00337C0C"/>
    <w:rsid w:val="0034318D"/>
    <w:rsid w:val="003554FA"/>
    <w:rsid w:val="0037576F"/>
    <w:rsid w:val="00381AD7"/>
    <w:rsid w:val="003E2EC0"/>
    <w:rsid w:val="003F0A08"/>
    <w:rsid w:val="00470F1F"/>
    <w:rsid w:val="004752D3"/>
    <w:rsid w:val="004E5173"/>
    <w:rsid w:val="00527A0D"/>
    <w:rsid w:val="005346EE"/>
    <w:rsid w:val="005842F2"/>
    <w:rsid w:val="005B7C2C"/>
    <w:rsid w:val="005D1CCD"/>
    <w:rsid w:val="005D2FDD"/>
    <w:rsid w:val="005E6423"/>
    <w:rsid w:val="006155F3"/>
    <w:rsid w:val="00637B08"/>
    <w:rsid w:val="006409A3"/>
    <w:rsid w:val="0065519F"/>
    <w:rsid w:val="00656C12"/>
    <w:rsid w:val="00657540"/>
    <w:rsid w:val="0066369D"/>
    <w:rsid w:val="00677D4F"/>
    <w:rsid w:val="006948F0"/>
    <w:rsid w:val="006E326D"/>
    <w:rsid w:val="006E4B32"/>
    <w:rsid w:val="006F1022"/>
    <w:rsid w:val="0073774E"/>
    <w:rsid w:val="00747353"/>
    <w:rsid w:val="00774BFD"/>
    <w:rsid w:val="007825B6"/>
    <w:rsid w:val="007B7114"/>
    <w:rsid w:val="00805C8C"/>
    <w:rsid w:val="00817ACA"/>
    <w:rsid w:val="00821A82"/>
    <w:rsid w:val="0083382B"/>
    <w:rsid w:val="008473BE"/>
    <w:rsid w:val="008D57B8"/>
    <w:rsid w:val="008D69A7"/>
    <w:rsid w:val="008F5582"/>
    <w:rsid w:val="009056D2"/>
    <w:rsid w:val="00936B48"/>
    <w:rsid w:val="00946807"/>
    <w:rsid w:val="009E0A17"/>
    <w:rsid w:val="009E74FA"/>
    <w:rsid w:val="00A06691"/>
    <w:rsid w:val="00A145CE"/>
    <w:rsid w:val="00A26D17"/>
    <w:rsid w:val="00A53745"/>
    <w:rsid w:val="00A809C2"/>
    <w:rsid w:val="00A81084"/>
    <w:rsid w:val="00A956D9"/>
    <w:rsid w:val="00AA344C"/>
    <w:rsid w:val="00AB37F6"/>
    <w:rsid w:val="00AD3EA3"/>
    <w:rsid w:val="00B77F20"/>
    <w:rsid w:val="00B91C64"/>
    <w:rsid w:val="00BA134F"/>
    <w:rsid w:val="00BB6EA3"/>
    <w:rsid w:val="00BC2157"/>
    <w:rsid w:val="00C00D24"/>
    <w:rsid w:val="00C43E21"/>
    <w:rsid w:val="00C67A86"/>
    <w:rsid w:val="00C70EA7"/>
    <w:rsid w:val="00C80448"/>
    <w:rsid w:val="00D22763"/>
    <w:rsid w:val="00D647AE"/>
    <w:rsid w:val="00D83820"/>
    <w:rsid w:val="00D97A7D"/>
    <w:rsid w:val="00DC14F5"/>
    <w:rsid w:val="00DD448B"/>
    <w:rsid w:val="00DD64D7"/>
    <w:rsid w:val="00E323C5"/>
    <w:rsid w:val="00E55D54"/>
    <w:rsid w:val="00E77F7A"/>
    <w:rsid w:val="00EA15DB"/>
    <w:rsid w:val="00ED34C8"/>
    <w:rsid w:val="00F1216D"/>
    <w:rsid w:val="00F304CC"/>
    <w:rsid w:val="00F77EFC"/>
    <w:rsid w:val="00FB70FD"/>
    <w:rsid w:val="00FB79D3"/>
    <w:rsid w:val="00FC089B"/>
    <w:rsid w:val="00FD1614"/>
    <w:rsid w:val="00FE7DA0"/>
    <w:rsid w:val="00FF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7A4C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тексту"/>
    <w:basedOn w:val="a"/>
    <w:next w:val="a4"/>
    <w:rsid w:val="00BA134F"/>
    <w:pPr>
      <w:suppressAutoHyphens/>
      <w:spacing w:after="240" w:line="240" w:lineRule="exact"/>
    </w:pPr>
    <w:rPr>
      <w:b/>
      <w:sz w:val="28"/>
      <w:szCs w:val="20"/>
    </w:rPr>
  </w:style>
  <w:style w:type="paragraph" w:customStyle="1" w:styleId="a5">
    <w:name w:val="Исполнитель"/>
    <w:basedOn w:val="a4"/>
    <w:rsid w:val="00BA134F"/>
    <w:pPr>
      <w:suppressAutoHyphens/>
      <w:spacing w:line="240" w:lineRule="exact"/>
    </w:pPr>
    <w:rPr>
      <w:szCs w:val="20"/>
    </w:rPr>
  </w:style>
  <w:style w:type="paragraph" w:styleId="a4">
    <w:name w:val="Body Text"/>
    <w:basedOn w:val="a"/>
    <w:link w:val="a6"/>
    <w:rsid w:val="00BA134F"/>
    <w:pPr>
      <w:spacing w:line="360" w:lineRule="exact"/>
      <w:ind w:firstLine="709"/>
      <w:jc w:val="both"/>
    </w:pPr>
    <w:rPr>
      <w:sz w:val="28"/>
    </w:rPr>
  </w:style>
  <w:style w:type="character" w:customStyle="1" w:styleId="a6">
    <w:name w:val="Основной текст Знак"/>
    <w:link w:val="a4"/>
    <w:rsid w:val="00BA134F"/>
    <w:rPr>
      <w:sz w:val="28"/>
      <w:szCs w:val="24"/>
    </w:rPr>
  </w:style>
  <w:style w:type="paragraph" w:styleId="a7">
    <w:name w:val="Balloon Text"/>
    <w:basedOn w:val="a"/>
    <w:link w:val="a8"/>
    <w:semiHidden/>
    <w:unhideWhenUsed/>
    <w:rsid w:val="00821A8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semiHidden/>
    <w:rsid w:val="00821A8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A0669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Содержимое врезки"/>
    <w:basedOn w:val="a"/>
    <w:qFormat/>
    <w:rsid w:val="00ED34C8"/>
    <w:pPr>
      <w:suppressAutoHyphens/>
    </w:pPr>
    <w:rPr>
      <w:sz w:val="28"/>
      <w:szCs w:val="20"/>
      <w:lang w:eastAsia="zh-CN"/>
    </w:rPr>
  </w:style>
  <w:style w:type="character" w:styleId="ab">
    <w:name w:val="Hyperlink"/>
    <w:basedOn w:val="a0"/>
    <w:unhideWhenUsed/>
    <w:rsid w:val="00FB70F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B70FD"/>
    <w:rPr>
      <w:color w:val="605E5C"/>
      <w:shd w:val="clear" w:color="auto" w:fill="E1DFDD"/>
    </w:rPr>
  </w:style>
  <w:style w:type="paragraph" w:styleId="ac">
    <w:name w:val="header"/>
    <w:basedOn w:val="a"/>
    <w:link w:val="ad"/>
    <w:unhideWhenUsed/>
    <w:rsid w:val="009E74F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9E74FA"/>
    <w:rPr>
      <w:sz w:val="24"/>
      <w:szCs w:val="24"/>
    </w:rPr>
  </w:style>
  <w:style w:type="paragraph" w:styleId="ae">
    <w:name w:val="footer"/>
    <w:basedOn w:val="a"/>
    <w:link w:val="af"/>
    <w:unhideWhenUsed/>
    <w:rsid w:val="009E74F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9E74F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тексту"/>
    <w:basedOn w:val="a"/>
    <w:next w:val="a4"/>
    <w:rsid w:val="00BA134F"/>
    <w:pPr>
      <w:suppressAutoHyphens/>
      <w:spacing w:after="240" w:line="240" w:lineRule="exact"/>
    </w:pPr>
    <w:rPr>
      <w:b/>
      <w:sz w:val="28"/>
      <w:szCs w:val="20"/>
    </w:rPr>
  </w:style>
  <w:style w:type="paragraph" w:customStyle="1" w:styleId="a5">
    <w:name w:val="Исполнитель"/>
    <w:basedOn w:val="a4"/>
    <w:rsid w:val="00BA134F"/>
    <w:pPr>
      <w:suppressAutoHyphens/>
      <w:spacing w:line="240" w:lineRule="exact"/>
    </w:pPr>
    <w:rPr>
      <w:szCs w:val="20"/>
    </w:rPr>
  </w:style>
  <w:style w:type="paragraph" w:styleId="a4">
    <w:name w:val="Body Text"/>
    <w:basedOn w:val="a"/>
    <w:link w:val="a6"/>
    <w:rsid w:val="00BA134F"/>
    <w:pPr>
      <w:spacing w:line="360" w:lineRule="exact"/>
      <w:ind w:firstLine="709"/>
      <w:jc w:val="both"/>
    </w:pPr>
    <w:rPr>
      <w:sz w:val="28"/>
    </w:rPr>
  </w:style>
  <w:style w:type="character" w:customStyle="1" w:styleId="a6">
    <w:name w:val="Основной текст Знак"/>
    <w:link w:val="a4"/>
    <w:rsid w:val="00BA134F"/>
    <w:rPr>
      <w:sz w:val="28"/>
      <w:szCs w:val="24"/>
    </w:rPr>
  </w:style>
  <w:style w:type="paragraph" w:styleId="a7">
    <w:name w:val="Balloon Text"/>
    <w:basedOn w:val="a"/>
    <w:link w:val="a8"/>
    <w:semiHidden/>
    <w:unhideWhenUsed/>
    <w:rsid w:val="00821A8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semiHidden/>
    <w:rsid w:val="00821A8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A0669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Содержимое врезки"/>
    <w:basedOn w:val="a"/>
    <w:qFormat/>
    <w:rsid w:val="00ED34C8"/>
    <w:pPr>
      <w:suppressAutoHyphens/>
    </w:pPr>
    <w:rPr>
      <w:sz w:val="28"/>
      <w:szCs w:val="20"/>
      <w:lang w:eastAsia="zh-CN"/>
    </w:rPr>
  </w:style>
  <w:style w:type="character" w:styleId="ab">
    <w:name w:val="Hyperlink"/>
    <w:basedOn w:val="a0"/>
    <w:unhideWhenUsed/>
    <w:rsid w:val="00FB70F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B70FD"/>
    <w:rPr>
      <w:color w:val="605E5C"/>
      <w:shd w:val="clear" w:color="auto" w:fill="E1DFDD"/>
    </w:rPr>
  </w:style>
  <w:style w:type="paragraph" w:styleId="ac">
    <w:name w:val="header"/>
    <w:basedOn w:val="a"/>
    <w:link w:val="ad"/>
    <w:unhideWhenUsed/>
    <w:rsid w:val="009E74F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9E74FA"/>
    <w:rPr>
      <w:sz w:val="24"/>
      <w:szCs w:val="24"/>
    </w:rPr>
  </w:style>
  <w:style w:type="paragraph" w:styleId="ae">
    <w:name w:val="footer"/>
    <w:basedOn w:val="a"/>
    <w:link w:val="af"/>
    <w:unhideWhenUsed/>
    <w:rsid w:val="009E74F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9E74F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5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aezhova\Desktop\&#1040;&#1058;&#1052;\&#1041;&#1083;&#1072;&#1085;&#1082;&#1080;\&#1073;&#1083;&#1072;&#1082;%20&#1088;&#1091;&#1082;&#1086;&#1074;&#1086;&#1076;&#1080;&#1090;&#1077;&#1083;&#1103;%20&#1094;&#1074;&#1077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6B165-1514-4062-B736-6D40859A8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блак руководителя цвет</Template>
  <TotalTime>5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Ежова Ольга Александровна</dc:creator>
  <cp:keywords/>
  <cp:lastModifiedBy>user</cp:lastModifiedBy>
  <cp:revision>3</cp:revision>
  <cp:lastPrinted>2019-10-29T12:39:00Z</cp:lastPrinted>
  <dcterms:created xsi:type="dcterms:W3CDTF">2026-09-01T07:06:00Z</dcterms:created>
  <dcterms:modified xsi:type="dcterms:W3CDTF">2026-09-03T11:45:00Z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Краткое содержание</vt:lpwstr>
  </property>
  <property fmtid="{D5CDD505-2E9C-101B-9397-08002B2CF9AE}" pid="3" name="reg_number">
    <vt:lpwstr>Рег. номер</vt:lpwstr>
  </property>
  <property fmtid="{D5CDD505-2E9C-101B-9397-08002B2CF9AE}" pid="4" name="reg_date">
    <vt:lpwstr>Дата рег.</vt:lpwstr>
  </property>
  <property fmtid="{D5CDD505-2E9C-101B-9397-08002B2CF9AE}" pid="5" name="r_version_label">
    <vt:lpwstr>Версия</vt:lpwstr>
  </property>
  <property fmtid="{D5CDD505-2E9C-101B-9397-08002B2CF9AE}" pid="6" name="r_object_id">
    <vt:lpwstr>Идентификатор документа</vt:lpwstr>
  </property>
  <property fmtid="{D5CDD505-2E9C-101B-9397-08002B2CF9AE}" pid="7" name="sign_flag">
    <vt:lpwstr>Подписан ЭЦП</vt:lpwstr>
  </property>
</Properties>
</file>